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E1813" w14:textId="2C920C72" w:rsidR="005940E5" w:rsidRDefault="005940E5">
      <w:r>
        <w:rPr>
          <w:noProof/>
          <w:lang w:bidi="cs-CZ"/>
        </w:rPr>
        <mc:AlternateContent>
          <mc:Choice Requires="wpg">
            <w:drawing>
              <wp:inline distT="0" distB="0" distL="0" distR="0" wp14:anchorId="600C631F" wp14:editId="56437487">
                <wp:extent cx="7077456" cy="6205855"/>
                <wp:effectExtent l="0" t="0" r="9525" b="4445"/>
                <wp:docPr id="5" name="Skupina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6205855"/>
                          <a:chOff x="0" y="1"/>
                          <a:chExt cx="7077456" cy="6205855"/>
                        </a:xfrm>
                      </wpg:grpSpPr>
                      <wps:wsp>
                        <wps:cNvPr id="4" name="Obrázek" descr="Obrázek na pozadí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Šipka: Dolů 1" descr="Kaštanová ozdobná šipka směřující dolů." title="Šipka"/>
                        <wps:cNvSpPr/>
                        <wps:spPr>
                          <a:xfrm>
                            <a:off x="464103" y="1"/>
                            <a:ext cx="3279775" cy="6205855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ED18DC" w14:textId="12EE845B" w:rsidR="005940E5" w:rsidRPr="0016282D" w:rsidRDefault="005940E5" w:rsidP="0016282D">
                              <w:pPr>
                                <w:pStyle w:val="vod"/>
                              </w:pPr>
                            </w:p>
                            <w:p w14:paraId="65DF6498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bidi="cs-CZ"/>
                                </w:rPr>
                                <w:t>-------------------------------------</w:t>
                              </w:r>
                            </w:p>
                            <w:p w14:paraId="46230FA8" w14:textId="73F2C478" w:rsidR="00873417" w:rsidRPr="0016282D" w:rsidRDefault="007E5949" w:rsidP="0016282D">
                              <w:pPr>
                                <w:pStyle w:val="Nzev"/>
                              </w:pPr>
                              <w:r>
                                <w:t>bakalářský koncert</w:t>
                              </w:r>
                            </w:p>
                            <w:p w14:paraId="4A1C8436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rFonts w:asciiTheme="majorHAnsi" w:eastAsia="Candara" w:hAnsiTheme="majorHAnsi" w:cs="Times New Roman"/>
                                  <w:b/>
                                  <w:caps/>
                                  <w:color w:val="FFFFFF" w:themeColor="background1"/>
                                  <w:sz w:val="4"/>
                                  <w:szCs w:val="64"/>
                                </w:rPr>
                              </w:pPr>
                            </w:p>
                            <w:p w14:paraId="4308DFD6" w14:textId="113F1A7A" w:rsidR="00873417" w:rsidRDefault="007E5949" w:rsidP="0016282D">
                              <w:pPr>
                                <w:pStyle w:val="Podnadpis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Michaely Kuncové</w:t>
                              </w:r>
                            </w:p>
                            <w:p w14:paraId="3CE7719E" w14:textId="3FC48C03" w:rsidR="007E5949" w:rsidRPr="007E5949" w:rsidRDefault="007E5949" w:rsidP="0016282D">
                              <w:pPr>
                                <w:pStyle w:val="Podnadpis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7E5949">
                                <w:rPr>
                                  <w:sz w:val="24"/>
                                  <w:szCs w:val="24"/>
                                </w:rPr>
                                <w:t>Z třídy MgA. Miriam Němcové</w:t>
                              </w:r>
                            </w:p>
                            <w:p w14:paraId="467FF4E0" w14:textId="77777777" w:rsidR="00374F5F" w:rsidRPr="00873417" w:rsidRDefault="00374F5F" w:rsidP="00374F5F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bidi="cs-CZ"/>
                                </w:rPr>
                                <w:t>-------------------------------------</w:t>
                              </w:r>
                            </w:p>
                            <w:p w14:paraId="35E210F0" w14:textId="4FEABC04" w:rsidR="00873417" w:rsidRPr="00DF4D63" w:rsidRDefault="007E5949" w:rsidP="0016282D">
                              <w:pPr>
                                <w:pStyle w:val="Datum"/>
                                <w:rPr>
                                  <w:b/>
                                  <w:bCs/>
                                </w:rPr>
                              </w:pPr>
                              <w:r w:rsidRPr="00DF4D63">
                                <w:rPr>
                                  <w:b/>
                                  <w:bCs/>
                                </w:rPr>
                                <w:t>26.</w:t>
                              </w:r>
                              <w:r w:rsidR="00DF4D63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r w:rsidRPr="00DF4D63">
                                <w:rPr>
                                  <w:b/>
                                  <w:bCs/>
                                </w:rPr>
                                <w:t>4.</w:t>
                              </w:r>
                              <w:r w:rsidR="00DF4D63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r w:rsidRPr="00DF4D63">
                                <w:rPr>
                                  <w:b/>
                                  <w:bCs/>
                                </w:rPr>
                                <w:t>2023</w:t>
                              </w:r>
                            </w:p>
                            <w:p w14:paraId="3CB09FAE" w14:textId="4D4A352C" w:rsidR="00873417" w:rsidRPr="00DF4D63" w:rsidRDefault="007E5949" w:rsidP="0016282D">
                              <w:pPr>
                                <w:pStyle w:val="as"/>
                                <w:rPr>
                                  <w:b/>
                                  <w:bCs/>
                                </w:rPr>
                              </w:pPr>
                              <w:r w:rsidRPr="00DF4D63">
                                <w:rPr>
                                  <w:b/>
                                  <w:bCs/>
                                </w:rPr>
                                <w:t>1</w:t>
                              </w:r>
                              <w:r w:rsidR="00DF4D63" w:rsidRPr="00DF4D63">
                                <w:rPr>
                                  <w:b/>
                                  <w:bCs/>
                                </w:rPr>
                                <w:t>8</w:t>
                              </w:r>
                              <w:r w:rsidRPr="00DF4D63">
                                <w:rPr>
                                  <w:b/>
                                  <w:bCs/>
                                </w:rPr>
                                <w:t>:00</w:t>
                              </w:r>
                            </w:p>
                            <w:p w14:paraId="0DB2E08D" w14:textId="0DC65DF2" w:rsidR="007E5949" w:rsidRDefault="007E5949" w:rsidP="007E5949">
                              <w:pPr>
                                <w:pStyle w:val="Msto"/>
                              </w:pPr>
                              <w:r>
                                <w:t>Koncertní Sál</w:t>
                              </w:r>
                            </w:p>
                            <w:p w14:paraId="69AAB456" w14:textId="57753DFE" w:rsidR="00873417" w:rsidRPr="007E5949" w:rsidRDefault="007E5949" w:rsidP="007E5949">
                              <w:pPr>
                                <w:pStyle w:val="Msto"/>
                              </w:pPr>
                              <w:r>
                                <w:t>Celetná 13, Praha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0C631F" id="Skupina 5" o:spid="_x0000_s1026" alt="&quot;&quot;" style="width:557.3pt;height:488.65pt;mso-position-horizontal-relative:char;mso-position-vertical-relative:line" coordorigin="" coordsize="70774,62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">
                <v:rect id="Obrázek" o:spid="_x0000_s1027" alt="Obrázek na pozadí&#10;" style="position:absolute;width:70774;height:5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" stroked="f" strokeweight="1.25pt">
                  <v:fill r:id="rId12" o:title="Obrázek na pozadí&#10;" recolor="t" rotate="t" type="frame"/>
                  <o:lock v:ext="edit" aspectratio="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Šipka: Dolů 1" o:spid="_x0000_s1028" type="#_x0000_t67" alt="Kaštanová ozdobná šipka směřující dolů." style="position:absolute;left:4641;width:32797;height:6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" adj="19970,0" fillcolor="#a50021 [3204]" stroked="f" strokeweight="1.25pt">
                  <v:textbox inset=",64.8pt">
                    <w:txbxContent>
                      <w:p w14:paraId="1FED18DC" w14:textId="12EE845B" w:rsidR="005940E5" w:rsidRPr="0016282D" w:rsidRDefault="005940E5" w:rsidP="0016282D">
                        <w:pPr>
                          <w:pStyle w:val="vod"/>
                        </w:pPr>
                      </w:p>
                      <w:p w14:paraId="65DF6498" w14:textId="77777777" w:rsidR="00873417" w:rsidRPr="00873417" w:rsidRDefault="00873417" w:rsidP="00873417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  <w:lang w:bidi="cs-CZ"/>
                          </w:rPr>
                          <w:t>-------------------------------------</w:t>
                        </w:r>
                      </w:p>
                      <w:p w14:paraId="46230FA8" w14:textId="73F2C478" w:rsidR="00873417" w:rsidRPr="0016282D" w:rsidRDefault="007E5949" w:rsidP="0016282D">
                        <w:pPr>
                          <w:pStyle w:val="Nzev"/>
                        </w:pPr>
                        <w:r>
                          <w:t>bakalářský koncert</w:t>
                        </w:r>
                      </w:p>
                      <w:p w14:paraId="4A1C8436" w14:textId="77777777" w:rsidR="00873417" w:rsidRPr="00873417" w:rsidRDefault="00873417" w:rsidP="00873417">
                        <w:pPr>
                          <w:jc w:val="center"/>
                          <w:rPr>
                            <w:rFonts w:asciiTheme="majorHAnsi" w:eastAsia="Candara" w:hAnsiTheme="majorHAnsi" w:cs="Times New Roman"/>
                            <w:b/>
                            <w:caps/>
                            <w:color w:val="FFFFFF" w:themeColor="background1"/>
                            <w:sz w:val="4"/>
                            <w:szCs w:val="64"/>
                          </w:rPr>
                        </w:pPr>
                      </w:p>
                      <w:p w14:paraId="4308DFD6" w14:textId="113F1A7A" w:rsidR="00873417" w:rsidRDefault="007E5949" w:rsidP="0016282D">
                        <w:pPr>
                          <w:pStyle w:val="Podnadpis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Michaely Kuncové</w:t>
                        </w:r>
                      </w:p>
                      <w:p w14:paraId="3CE7719E" w14:textId="3FC48C03" w:rsidR="007E5949" w:rsidRPr="007E5949" w:rsidRDefault="007E5949" w:rsidP="0016282D">
                        <w:pPr>
                          <w:pStyle w:val="Podnadpis"/>
                          <w:rPr>
                            <w:sz w:val="24"/>
                            <w:szCs w:val="24"/>
                          </w:rPr>
                        </w:pPr>
                        <w:r w:rsidRPr="007E5949">
                          <w:rPr>
                            <w:sz w:val="24"/>
                            <w:szCs w:val="24"/>
                          </w:rPr>
                          <w:t>Z třídy MgA. Miriam Němcové</w:t>
                        </w:r>
                      </w:p>
                      <w:p w14:paraId="467FF4E0" w14:textId="77777777" w:rsidR="00374F5F" w:rsidRPr="00873417" w:rsidRDefault="00374F5F" w:rsidP="00374F5F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  <w:lang w:bidi="cs-CZ"/>
                          </w:rPr>
                          <w:t>-------------------------------------</w:t>
                        </w:r>
                      </w:p>
                      <w:p w14:paraId="35E210F0" w14:textId="4FEABC04" w:rsidR="00873417" w:rsidRPr="00DF4D63" w:rsidRDefault="007E5949" w:rsidP="0016282D">
                        <w:pPr>
                          <w:pStyle w:val="Datum"/>
                          <w:rPr>
                            <w:b/>
                            <w:bCs/>
                          </w:rPr>
                        </w:pPr>
                        <w:r w:rsidRPr="00DF4D63">
                          <w:rPr>
                            <w:b/>
                            <w:bCs/>
                          </w:rPr>
                          <w:t>26.</w:t>
                        </w:r>
                        <w:r w:rsidR="00DF4D63">
                          <w:rPr>
                            <w:b/>
                            <w:bCs/>
                          </w:rPr>
                          <w:t xml:space="preserve"> </w:t>
                        </w:r>
                        <w:r w:rsidRPr="00DF4D63">
                          <w:rPr>
                            <w:b/>
                            <w:bCs/>
                          </w:rPr>
                          <w:t>4.</w:t>
                        </w:r>
                        <w:r w:rsidR="00DF4D63">
                          <w:rPr>
                            <w:b/>
                            <w:bCs/>
                          </w:rPr>
                          <w:t xml:space="preserve"> </w:t>
                        </w:r>
                        <w:r w:rsidRPr="00DF4D63">
                          <w:rPr>
                            <w:b/>
                            <w:bCs/>
                          </w:rPr>
                          <w:t>2023</w:t>
                        </w:r>
                      </w:p>
                      <w:p w14:paraId="3CB09FAE" w14:textId="4D4A352C" w:rsidR="00873417" w:rsidRPr="00DF4D63" w:rsidRDefault="007E5949" w:rsidP="0016282D">
                        <w:pPr>
                          <w:pStyle w:val="as"/>
                          <w:rPr>
                            <w:b/>
                            <w:bCs/>
                          </w:rPr>
                        </w:pPr>
                        <w:r w:rsidRPr="00DF4D63">
                          <w:rPr>
                            <w:b/>
                            <w:bCs/>
                          </w:rPr>
                          <w:t>1</w:t>
                        </w:r>
                        <w:r w:rsidR="00DF4D63" w:rsidRPr="00DF4D63">
                          <w:rPr>
                            <w:b/>
                            <w:bCs/>
                          </w:rPr>
                          <w:t>8</w:t>
                        </w:r>
                        <w:r w:rsidRPr="00DF4D63">
                          <w:rPr>
                            <w:b/>
                            <w:bCs/>
                          </w:rPr>
                          <w:t>:00</w:t>
                        </w:r>
                      </w:p>
                      <w:p w14:paraId="0DB2E08D" w14:textId="0DC65DF2" w:rsidR="007E5949" w:rsidRDefault="007E5949" w:rsidP="007E5949">
                        <w:pPr>
                          <w:pStyle w:val="Msto"/>
                        </w:pPr>
                        <w:r>
                          <w:t>Koncertní Sál</w:t>
                        </w:r>
                      </w:p>
                      <w:p w14:paraId="69AAB456" w14:textId="57753DFE" w:rsidR="00873417" w:rsidRPr="007E5949" w:rsidRDefault="007E5949" w:rsidP="007E5949">
                        <w:pPr>
                          <w:pStyle w:val="Msto"/>
                        </w:pPr>
                        <w:r>
                          <w:t>Celetná 13, Praha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10206" w:type="dxa"/>
        <w:jc w:val="center"/>
        <w:tblLayout w:type="fixed"/>
        <w:tblLook w:val="0600" w:firstRow="0" w:lastRow="0" w:firstColumn="0" w:lastColumn="0" w:noHBand="1" w:noVBand="1"/>
        <w:tblDescription w:val="Tabulka rozložení"/>
      </w:tblPr>
      <w:tblGrid>
        <w:gridCol w:w="5114"/>
        <w:gridCol w:w="5092"/>
      </w:tblGrid>
      <w:tr w:rsidR="00B617C9" w14:paraId="4D6863AA" w14:textId="77777777" w:rsidTr="007E5949">
        <w:trPr>
          <w:trHeight w:val="4332"/>
          <w:jc w:val="center"/>
        </w:trPr>
        <w:tc>
          <w:tcPr>
            <w:tcW w:w="5114" w:type="dxa"/>
            <w:vAlign w:val="bottom"/>
          </w:tcPr>
          <w:p w14:paraId="108C27AB" w14:textId="7B79465C" w:rsidR="004C549F" w:rsidRDefault="005541C8" w:rsidP="00882F2E">
            <w:pPr>
              <w:spacing w:before="0" w:after="0" w:line="276" w:lineRule="auto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4D10161E" wp14:editId="4FC3461D">
                  <wp:simplePos x="0" y="0"/>
                  <wp:positionH relativeFrom="column">
                    <wp:posOffset>1906270</wp:posOffset>
                  </wp:positionH>
                  <wp:positionV relativeFrom="paragraph">
                    <wp:posOffset>-561340</wp:posOffset>
                  </wp:positionV>
                  <wp:extent cx="1136650" cy="1136650"/>
                  <wp:effectExtent l="0" t="0" r="6350" b="6350"/>
                  <wp:wrapTight wrapText="bothSides">
                    <wp:wrapPolygon edited="0">
                      <wp:start x="0" y="0"/>
                      <wp:lineTo x="0" y="21359"/>
                      <wp:lineTo x="21359" y="21359"/>
                      <wp:lineTo x="21359" y="0"/>
                      <wp:lineTo x="0" y="0"/>
                    </wp:wrapPolygon>
                  </wp:wrapTight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549F">
              <w:t>Katedra hudební výchovy</w:t>
            </w:r>
          </w:p>
          <w:p w14:paraId="7D3583BA" w14:textId="2721E9C5" w:rsidR="004C549F" w:rsidRDefault="004C549F" w:rsidP="00882F2E">
            <w:pPr>
              <w:spacing w:before="0" w:after="0" w:line="276" w:lineRule="auto"/>
            </w:pPr>
            <w:r>
              <w:t>Pedagogická fakulta</w:t>
            </w:r>
          </w:p>
          <w:p w14:paraId="72423275" w14:textId="768D2F3B" w:rsidR="004C549F" w:rsidRDefault="005541C8" w:rsidP="004C549F">
            <w:pPr>
              <w:spacing w:before="0"/>
            </w:pPr>
            <w:r>
              <w:rPr>
                <w:noProof/>
              </w:rPr>
              <mc:AlternateContent>
                <mc:Choice Requires="wps">
                  <w:drawing>
                    <wp:anchor distT="91440" distB="91440" distL="114300" distR="114300" simplePos="0" relativeHeight="251661312" behindDoc="1" locked="0" layoutInCell="1" allowOverlap="1" wp14:anchorId="00B770EC" wp14:editId="3327FA8D">
                      <wp:simplePos x="0" y="0"/>
                      <wp:positionH relativeFrom="page">
                        <wp:posOffset>25400</wp:posOffset>
                      </wp:positionH>
                      <wp:positionV relativeFrom="paragraph">
                        <wp:posOffset>847090</wp:posOffset>
                      </wp:positionV>
                      <wp:extent cx="3625850" cy="1403985"/>
                      <wp:effectExtent l="0" t="0" r="0" b="1270"/>
                      <wp:wrapTight wrapText="bothSides">
                        <wp:wrapPolygon edited="0">
                          <wp:start x="340" y="0"/>
                          <wp:lineTo x="340" y="21204"/>
                          <wp:lineTo x="21222" y="21204"/>
                          <wp:lineTo x="21222" y="0"/>
                          <wp:lineTo x="340" y="0"/>
                        </wp:wrapPolygon>
                      </wp:wrapTight>
                      <wp:docPr id="30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258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5EFB51" w14:textId="28921C02" w:rsidR="004C549F" w:rsidRDefault="004C549F" w:rsidP="005541C8">
                                  <w:pPr>
                                    <w:pBdr>
                                      <w:top w:val="single" w:sz="24" w:space="8" w:color="A50021" w:themeColor="accent1"/>
                                      <w:bottom w:val="single" w:sz="24" w:space="8" w:color="A50021" w:themeColor="accent1"/>
                                    </w:pBdr>
                                    <w:spacing w:after="0"/>
                                    <w:rPr>
                                      <w:i/>
                                      <w:iCs/>
                                      <w:color w:val="A50021" w:themeColor="accent1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A50021" w:themeColor="accent1"/>
                                    </w:rPr>
                                    <w:t xml:space="preserve">Zazní </w:t>
                                  </w:r>
                                  <w:r w:rsidR="005541C8">
                                    <w:rPr>
                                      <w:i/>
                                      <w:iCs/>
                                      <w:color w:val="A50021" w:themeColor="accent1"/>
                                    </w:rPr>
                                    <w:t>skladby</w:t>
                                  </w:r>
                                  <w:r>
                                    <w:rPr>
                                      <w:i/>
                                      <w:iCs/>
                                      <w:color w:val="A50021" w:themeColor="accent1"/>
                                    </w:rPr>
                                    <w:t xml:space="preserve"> </w:t>
                                  </w:r>
                                  <w:r w:rsidR="005541C8">
                                    <w:rPr>
                                      <w:i/>
                                      <w:iCs/>
                                      <w:color w:val="A50021" w:themeColor="accent1"/>
                                    </w:rPr>
                                    <w:t xml:space="preserve">E. Douši, E. Hradeckého, </w:t>
                                  </w:r>
                                  <w:proofErr w:type="spellStart"/>
                                  <w:r w:rsidR="005541C8">
                                    <w:rPr>
                                      <w:i/>
                                      <w:iCs/>
                                      <w:color w:val="A50021" w:themeColor="accent1"/>
                                    </w:rPr>
                                    <w:t>P.I.Čajkovskij</w:t>
                                  </w:r>
                                  <w:proofErr w:type="spellEnd"/>
                                  <w:r w:rsidR="005541C8">
                                    <w:rPr>
                                      <w:i/>
                                      <w:iCs/>
                                      <w:color w:val="A50021" w:themeColor="accent1"/>
                                    </w:rPr>
                                    <w:t>,</w:t>
                                  </w:r>
                                </w:p>
                                <w:p w14:paraId="2F77F8D7" w14:textId="31818430" w:rsidR="005541C8" w:rsidRDefault="005541C8" w:rsidP="005541C8">
                                  <w:pPr>
                                    <w:pBdr>
                                      <w:top w:val="single" w:sz="24" w:space="8" w:color="A50021" w:themeColor="accent1"/>
                                      <w:bottom w:val="single" w:sz="24" w:space="8" w:color="A50021" w:themeColor="accent1"/>
                                    </w:pBdr>
                                    <w:spacing w:after="0"/>
                                    <w:rPr>
                                      <w:i/>
                                      <w:iCs/>
                                      <w:color w:val="A50021" w:themeColor="accent1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A50021" w:themeColor="accent1"/>
                                    </w:rPr>
                                    <w:t xml:space="preserve">O.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iCs/>
                                      <w:color w:val="A50021" w:themeColor="accent1"/>
                                    </w:rPr>
                                    <w:t>Gjelo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iCs/>
                                      <w:color w:val="A50021" w:themeColor="accent1"/>
                                    </w:rPr>
                                    <w:t>, P. Ebena, spirituál, lidové a populární písně</w:t>
                                  </w:r>
                                </w:p>
                                <w:p w14:paraId="50B8F7EF" w14:textId="64A4D416" w:rsidR="005541C8" w:rsidRDefault="005541C8" w:rsidP="005541C8">
                                  <w:pPr>
                                    <w:pBdr>
                                      <w:top w:val="single" w:sz="24" w:space="8" w:color="A50021" w:themeColor="accent1"/>
                                      <w:bottom w:val="single" w:sz="24" w:space="8" w:color="A50021" w:themeColor="accent1"/>
                                    </w:pBdr>
                                    <w:spacing w:after="0"/>
                                    <w:rPr>
                                      <w:i/>
                                      <w:iCs/>
                                      <w:color w:val="A50021" w:themeColor="accent1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A50021" w:themeColor="accent1"/>
                                    </w:rPr>
                                    <w:t>a cyklus POCTA TVŮRCŮM Zdeňka Lukáše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B770E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2" o:spid="_x0000_s1029" type="#_x0000_t202" style="position:absolute;left:0;text-align:left;margin-left:2pt;margin-top:66.7pt;width:285.5pt;height:110.55pt;z-index:-25165516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" filled="f" stroked="f">
                      <v:textbox style="mso-fit-shape-to-text:t">
                        <w:txbxContent>
                          <w:p w14:paraId="0D5EFB51" w14:textId="28921C02" w:rsidR="004C549F" w:rsidRDefault="004C549F" w:rsidP="005541C8">
                            <w:pPr>
                              <w:pBdr>
                                <w:top w:val="single" w:sz="24" w:space="8" w:color="A50021" w:themeColor="accent1"/>
                                <w:bottom w:val="single" w:sz="24" w:space="8" w:color="A50021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A50021" w:themeColor="accent1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50021" w:themeColor="accent1"/>
                              </w:rPr>
                              <w:t xml:space="preserve">Zazní </w:t>
                            </w:r>
                            <w:r w:rsidR="005541C8">
                              <w:rPr>
                                <w:i/>
                                <w:iCs/>
                                <w:color w:val="A50021" w:themeColor="accent1"/>
                              </w:rPr>
                              <w:t>skladby</w:t>
                            </w:r>
                            <w:r>
                              <w:rPr>
                                <w:i/>
                                <w:iCs/>
                                <w:color w:val="A50021" w:themeColor="accent1"/>
                              </w:rPr>
                              <w:t xml:space="preserve"> </w:t>
                            </w:r>
                            <w:r w:rsidR="005541C8">
                              <w:rPr>
                                <w:i/>
                                <w:iCs/>
                                <w:color w:val="A50021" w:themeColor="accent1"/>
                              </w:rPr>
                              <w:t xml:space="preserve">E. Douši, E. Hradeckého, </w:t>
                            </w:r>
                            <w:proofErr w:type="spellStart"/>
                            <w:r w:rsidR="005541C8">
                              <w:rPr>
                                <w:i/>
                                <w:iCs/>
                                <w:color w:val="A50021" w:themeColor="accent1"/>
                              </w:rPr>
                              <w:t>P.I.Čajkovskij</w:t>
                            </w:r>
                            <w:proofErr w:type="spellEnd"/>
                            <w:r w:rsidR="005541C8">
                              <w:rPr>
                                <w:i/>
                                <w:iCs/>
                                <w:color w:val="A50021" w:themeColor="accent1"/>
                              </w:rPr>
                              <w:t>,</w:t>
                            </w:r>
                          </w:p>
                          <w:p w14:paraId="2F77F8D7" w14:textId="31818430" w:rsidR="005541C8" w:rsidRDefault="005541C8" w:rsidP="005541C8">
                            <w:pPr>
                              <w:pBdr>
                                <w:top w:val="single" w:sz="24" w:space="8" w:color="A50021" w:themeColor="accent1"/>
                                <w:bottom w:val="single" w:sz="24" w:space="8" w:color="A50021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A50021" w:themeColor="accent1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50021" w:themeColor="accent1"/>
                              </w:rPr>
                              <w:t xml:space="preserve">O.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A50021" w:themeColor="accent1"/>
                              </w:rPr>
                              <w:t>Gjelo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A50021" w:themeColor="accent1"/>
                              </w:rPr>
                              <w:t>, P. Ebena, spirituál, lidové a populární písně</w:t>
                            </w:r>
                          </w:p>
                          <w:p w14:paraId="50B8F7EF" w14:textId="64A4D416" w:rsidR="005541C8" w:rsidRDefault="005541C8" w:rsidP="005541C8">
                            <w:pPr>
                              <w:pBdr>
                                <w:top w:val="single" w:sz="24" w:space="8" w:color="A50021" w:themeColor="accent1"/>
                                <w:bottom w:val="single" w:sz="24" w:space="8" w:color="A50021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A50021" w:themeColor="accent1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50021" w:themeColor="accent1"/>
                              </w:rPr>
                              <w:t>a cyklus POCTA TVŮRCŮM Zdeňka Lukáše</w:t>
                            </w:r>
                          </w:p>
                        </w:txbxContent>
                      </v:textbox>
                      <w10:wrap type="tight" anchorx="page"/>
                    </v:shape>
                  </w:pict>
                </mc:Fallback>
              </mc:AlternateContent>
            </w:r>
            <w:r w:rsidR="004C549F">
              <w:t>Univerzita Karlova</w:t>
            </w:r>
          </w:p>
        </w:tc>
        <w:tc>
          <w:tcPr>
            <w:tcW w:w="5092" w:type="dxa"/>
            <w:vAlign w:val="center"/>
          </w:tcPr>
          <w:p w14:paraId="70969E53" w14:textId="4A370AB3" w:rsidR="00B617C9" w:rsidRPr="007E5949" w:rsidRDefault="007E5949" w:rsidP="000C6439">
            <w:pPr>
              <w:pStyle w:val="Kontaktninformace"/>
              <w:spacing w:after="0" w:line="360" w:lineRule="auto"/>
              <w:jc w:val="both"/>
              <w:rPr>
                <w:sz w:val="44"/>
                <w:szCs w:val="44"/>
              </w:rPr>
            </w:pPr>
            <w:r w:rsidRPr="007E5949">
              <w:rPr>
                <w:sz w:val="44"/>
                <w:szCs w:val="44"/>
              </w:rPr>
              <w:t>DPS Nupaky</w:t>
            </w:r>
          </w:p>
          <w:p w14:paraId="5D44BEAD" w14:textId="2D3E30EE" w:rsidR="00B617C9" w:rsidRDefault="00B617C9" w:rsidP="0070139B">
            <w:pPr>
              <w:pStyle w:val="Kontaktninformace"/>
              <w:spacing w:after="120" w:line="360" w:lineRule="auto"/>
              <w:jc w:val="center"/>
            </w:pPr>
            <w:r>
              <w:rPr>
                <w:noProof/>
                <w:lang w:bidi="cs-CZ"/>
              </w:rPr>
              <mc:AlternateContent>
                <mc:Choice Requires="wps">
                  <w:drawing>
                    <wp:inline distT="0" distB="0" distL="0" distR="0" wp14:anchorId="74DA37D5" wp14:editId="7D60079F">
                      <wp:extent cx="2222500" cy="6350"/>
                      <wp:effectExtent l="19050" t="19050" r="6350" b="31750"/>
                      <wp:docPr id="3" name="Přímá spojnice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222500" cy="635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8BE869A" id="Přímá spojnice 3" o:spid="_x0000_s1026" alt="&quot;&quot;" style="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" strokecolor="#a50021 [3204]" strokeweight="2.25pt">
                      <w10:anchorlock/>
                    </v:line>
                  </w:pict>
                </mc:Fallback>
              </mc:AlternateContent>
            </w:r>
          </w:p>
          <w:p w14:paraId="3153DBAC" w14:textId="35618D44" w:rsidR="00B617C9" w:rsidRPr="007E5949" w:rsidRDefault="00DF4D63" w:rsidP="000C6439">
            <w:pPr>
              <w:pStyle w:val="Kontaktninformace"/>
              <w:spacing w:after="360" w:line="360" w:lineRule="auto"/>
              <w:jc w:val="both"/>
              <w:rPr>
                <w:sz w:val="44"/>
                <w:szCs w:val="44"/>
              </w:rPr>
            </w:pPr>
            <w:r>
              <w:rPr>
                <w:noProof/>
                <w:lang w:bidi="cs-CZ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3EE45DB" wp14:editId="0F3DDF8B">
                      <wp:simplePos x="0" y="0"/>
                      <wp:positionH relativeFrom="column">
                        <wp:posOffset>1010920</wp:posOffset>
                      </wp:positionH>
                      <wp:positionV relativeFrom="paragraph">
                        <wp:posOffset>516890</wp:posOffset>
                      </wp:positionV>
                      <wp:extent cx="2152650" cy="6350"/>
                      <wp:effectExtent l="19050" t="19050" r="19050" b="31750"/>
                      <wp:wrapSquare wrapText="bothSides"/>
                      <wp:docPr id="6" name="Přímá spojnice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52650" cy="635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6A3855" id="Přímá spojnice 6" o:spid="_x0000_s1026" alt="&quot;&quot;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6pt,40.7pt" to="249.1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" strokecolor="#a50021 [3204]" strokeweight="2.25pt">
                      <w10:wrap type="square"/>
                    </v:line>
                  </w:pict>
                </mc:Fallback>
              </mc:AlternateContent>
            </w:r>
            <w:proofErr w:type="spellStart"/>
            <w:r w:rsidR="007E5949">
              <w:rPr>
                <w:sz w:val="44"/>
                <w:szCs w:val="44"/>
              </w:rPr>
              <w:t>Besharmonie</w:t>
            </w:r>
            <w:proofErr w:type="spellEnd"/>
          </w:p>
          <w:p w14:paraId="3D10ED32" w14:textId="3A7BDFBB" w:rsidR="00B617C9" w:rsidRPr="007E5949" w:rsidRDefault="007E5949" w:rsidP="000C6439">
            <w:pPr>
              <w:pStyle w:val="Kontaktninformace"/>
              <w:spacing w:after="0" w:line="360" w:lineRule="auto"/>
              <w:jc w:val="both"/>
              <w:rPr>
                <w:sz w:val="44"/>
                <w:szCs w:val="44"/>
              </w:rPr>
            </w:pPr>
            <w:proofErr w:type="spellStart"/>
            <w:r w:rsidRPr="007E5949">
              <w:rPr>
                <w:sz w:val="44"/>
                <w:szCs w:val="44"/>
              </w:rPr>
              <w:t>Intonic</w:t>
            </w:r>
            <w:proofErr w:type="spellEnd"/>
          </w:p>
        </w:tc>
      </w:tr>
    </w:tbl>
    <w:p w14:paraId="38C45C0E" w14:textId="77777777" w:rsidR="002A068F" w:rsidRPr="00F12A85" w:rsidRDefault="002A068F" w:rsidP="00F12A85">
      <w:pPr>
        <w:pStyle w:val="Bezmezer"/>
        <w:spacing w:before="0"/>
        <w:rPr>
          <w:sz w:val="12"/>
        </w:rPr>
      </w:pPr>
    </w:p>
    <w:sectPr w:rsidR="002A068F" w:rsidRPr="00F12A85" w:rsidSect="00702AF8">
      <w:footerReference w:type="default" r:id="rId14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E45DD" w14:textId="77777777" w:rsidR="00A347DD" w:rsidRDefault="00A347DD" w:rsidP="008B0818">
      <w:r>
        <w:separator/>
      </w:r>
    </w:p>
  </w:endnote>
  <w:endnote w:type="continuationSeparator" w:id="0">
    <w:p w14:paraId="23FAE75C" w14:textId="77777777" w:rsidR="00A347DD" w:rsidRDefault="00A347DD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5F0494" w14:textId="77777777" w:rsidR="009124DD" w:rsidRDefault="009124DD" w:rsidP="008B0818">
        <w:pPr>
          <w:pStyle w:val="Zpat"/>
        </w:pPr>
        <w:r>
          <w:rPr>
            <w:lang w:bidi="cs-CZ"/>
          </w:rPr>
          <w:fldChar w:fldCharType="begin"/>
        </w:r>
        <w:r>
          <w:rPr>
            <w:lang w:bidi="cs-CZ"/>
          </w:rPr>
          <w:instrText xml:space="preserve"> PAGE   \* MERGEFORMAT </w:instrText>
        </w:r>
        <w:r>
          <w:rPr>
            <w:lang w:bidi="cs-CZ"/>
          </w:rPr>
          <w:fldChar w:fldCharType="separate"/>
        </w:r>
        <w:r w:rsidR="00DA3333">
          <w:rPr>
            <w:noProof/>
            <w:lang w:bidi="cs-CZ"/>
          </w:rPr>
          <w:t>2</w:t>
        </w:r>
        <w:r>
          <w:rPr>
            <w:noProof/>
            <w:lang w:bidi="cs-CZ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59D632" w14:textId="77777777" w:rsidR="00A347DD" w:rsidRDefault="00A347DD" w:rsidP="008B0818">
      <w:r>
        <w:separator/>
      </w:r>
    </w:p>
  </w:footnote>
  <w:footnote w:type="continuationSeparator" w:id="0">
    <w:p w14:paraId="0E613D8A" w14:textId="77777777" w:rsidR="00A347DD" w:rsidRDefault="00A347DD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Článek %1."/>
      <w:lvlJc w:val="left"/>
      <w:pPr>
        <w:ind w:left="0" w:firstLine="0"/>
      </w:pPr>
    </w:lvl>
    <w:lvl w:ilvl="1">
      <w:start w:val="1"/>
      <w:numFmt w:val="decimalZero"/>
      <w:isLgl/>
      <w:lvlText w:val="Oddíl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98052403">
    <w:abstractNumId w:val="11"/>
  </w:num>
  <w:num w:numId="2" w16cid:durableId="1895042711">
    <w:abstractNumId w:val="12"/>
  </w:num>
  <w:num w:numId="3" w16cid:durableId="425924495">
    <w:abstractNumId w:val="10"/>
  </w:num>
  <w:num w:numId="4" w16cid:durableId="712851114">
    <w:abstractNumId w:val="9"/>
  </w:num>
  <w:num w:numId="5" w16cid:durableId="940722887">
    <w:abstractNumId w:val="7"/>
  </w:num>
  <w:num w:numId="6" w16cid:durableId="1322730214">
    <w:abstractNumId w:val="6"/>
  </w:num>
  <w:num w:numId="7" w16cid:durableId="144783579">
    <w:abstractNumId w:val="5"/>
  </w:num>
  <w:num w:numId="8" w16cid:durableId="545028837">
    <w:abstractNumId w:val="4"/>
  </w:num>
  <w:num w:numId="9" w16cid:durableId="1120496633">
    <w:abstractNumId w:val="8"/>
  </w:num>
  <w:num w:numId="10" w16cid:durableId="1504513820">
    <w:abstractNumId w:val="3"/>
  </w:num>
  <w:num w:numId="11" w16cid:durableId="323780398">
    <w:abstractNumId w:val="2"/>
  </w:num>
  <w:num w:numId="12" w16cid:durableId="412315491">
    <w:abstractNumId w:val="1"/>
  </w:num>
  <w:num w:numId="13" w16cid:durableId="15378137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949"/>
    <w:rsid w:val="00010291"/>
    <w:rsid w:val="00034346"/>
    <w:rsid w:val="00087178"/>
    <w:rsid w:val="000C6439"/>
    <w:rsid w:val="000D73AB"/>
    <w:rsid w:val="000E33EA"/>
    <w:rsid w:val="00134402"/>
    <w:rsid w:val="00144332"/>
    <w:rsid w:val="001570B2"/>
    <w:rsid w:val="001624C3"/>
    <w:rsid w:val="0016282D"/>
    <w:rsid w:val="00195F81"/>
    <w:rsid w:val="00220400"/>
    <w:rsid w:val="00263075"/>
    <w:rsid w:val="002733AA"/>
    <w:rsid w:val="002A068F"/>
    <w:rsid w:val="00347A5B"/>
    <w:rsid w:val="00374F5F"/>
    <w:rsid w:val="00381ECC"/>
    <w:rsid w:val="0039194A"/>
    <w:rsid w:val="003D36E8"/>
    <w:rsid w:val="004611DB"/>
    <w:rsid w:val="004C549F"/>
    <w:rsid w:val="004F689B"/>
    <w:rsid w:val="004F7036"/>
    <w:rsid w:val="0054297F"/>
    <w:rsid w:val="005541C8"/>
    <w:rsid w:val="005940E5"/>
    <w:rsid w:val="00597C04"/>
    <w:rsid w:val="005D2D39"/>
    <w:rsid w:val="005D51E7"/>
    <w:rsid w:val="006269ED"/>
    <w:rsid w:val="0068245E"/>
    <w:rsid w:val="00684A8A"/>
    <w:rsid w:val="0069500E"/>
    <w:rsid w:val="006973C3"/>
    <w:rsid w:val="006A274F"/>
    <w:rsid w:val="006C2CF5"/>
    <w:rsid w:val="006C5B7C"/>
    <w:rsid w:val="0070139B"/>
    <w:rsid w:val="00702AF8"/>
    <w:rsid w:val="00713F12"/>
    <w:rsid w:val="007322A5"/>
    <w:rsid w:val="007A4EDB"/>
    <w:rsid w:val="007E5949"/>
    <w:rsid w:val="0083195F"/>
    <w:rsid w:val="00834305"/>
    <w:rsid w:val="008365E3"/>
    <w:rsid w:val="00873417"/>
    <w:rsid w:val="00882F2E"/>
    <w:rsid w:val="00897FB4"/>
    <w:rsid w:val="008B0818"/>
    <w:rsid w:val="00902A42"/>
    <w:rsid w:val="009124DD"/>
    <w:rsid w:val="0094423C"/>
    <w:rsid w:val="009661D9"/>
    <w:rsid w:val="00971CAF"/>
    <w:rsid w:val="00A12D60"/>
    <w:rsid w:val="00A347DD"/>
    <w:rsid w:val="00A95506"/>
    <w:rsid w:val="00AB123B"/>
    <w:rsid w:val="00B168F9"/>
    <w:rsid w:val="00B368A1"/>
    <w:rsid w:val="00B617C9"/>
    <w:rsid w:val="00B87D53"/>
    <w:rsid w:val="00B90655"/>
    <w:rsid w:val="00BD6DAD"/>
    <w:rsid w:val="00BE1D7E"/>
    <w:rsid w:val="00C67FD5"/>
    <w:rsid w:val="00C93A32"/>
    <w:rsid w:val="00CC2304"/>
    <w:rsid w:val="00CE754C"/>
    <w:rsid w:val="00CF207A"/>
    <w:rsid w:val="00D529A9"/>
    <w:rsid w:val="00D63B4C"/>
    <w:rsid w:val="00DA3333"/>
    <w:rsid w:val="00DC1F2A"/>
    <w:rsid w:val="00DE5C43"/>
    <w:rsid w:val="00DF4D63"/>
    <w:rsid w:val="00E402F3"/>
    <w:rsid w:val="00E43EFE"/>
    <w:rsid w:val="00F0092F"/>
    <w:rsid w:val="00F12A85"/>
    <w:rsid w:val="00F15090"/>
    <w:rsid w:val="00F32264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115EF2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cs-CZ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3195F"/>
    <w:rPr>
      <w:rFonts w:asciiTheme="minorHAnsi" w:hAnsiTheme="minorHAnsi"/>
    </w:rPr>
  </w:style>
  <w:style w:type="paragraph" w:styleId="Nadpis1">
    <w:name w:val="heading 1"/>
    <w:basedOn w:val="Normln"/>
    <w:next w:val="Normln"/>
    <w:link w:val="Nadpis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Nadpis5">
    <w:name w:val="heading 5"/>
    <w:basedOn w:val="Normln"/>
    <w:next w:val="Normln"/>
    <w:link w:val="Nadpis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Nadpis8">
    <w:name w:val="heading 8"/>
    <w:basedOn w:val="Normln"/>
    <w:next w:val="Normln"/>
    <w:link w:val="Nadpis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CF207A"/>
    <w:rPr>
      <w:color w:val="595959" w:themeColor="text1" w:themeTint="A6"/>
    </w:rPr>
  </w:style>
  <w:style w:type="paragraph" w:styleId="Podnadpis">
    <w:name w:val="Subtitle"/>
    <w:basedOn w:val="Normln"/>
    <w:link w:val="PodnadpisChar"/>
    <w:uiPriority w:val="1"/>
    <w:qFormat/>
    <w:rsid w:val="00DE5C43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PodnadpisChar">
    <w:name w:val="Podnadpis Char"/>
    <w:basedOn w:val="Standardnpsmoodstavce"/>
    <w:link w:val="Podnadpis"/>
    <w:uiPriority w:val="1"/>
    <w:rsid w:val="00DE5C43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Nzev">
    <w:name w:val="Title"/>
    <w:basedOn w:val="Normln"/>
    <w:link w:val="NzevChar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NzevChar">
    <w:name w:val="Název Char"/>
    <w:basedOn w:val="Standardnpsmoodstavce"/>
    <w:link w:val="Nzev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atum">
    <w:name w:val="Date"/>
    <w:basedOn w:val="Normln"/>
    <w:link w:val="DatumCh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umChar">
    <w:name w:val="Datum Char"/>
    <w:basedOn w:val="Standardnpsmoodstavce"/>
    <w:link w:val="Datum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as">
    <w:name w:val="Čas"/>
    <w:basedOn w:val="Normln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Msto">
    <w:name w:val="Místo"/>
    <w:basedOn w:val="Normln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Kontaktninformace">
    <w:name w:val="Kontaktní informace"/>
    <w:basedOn w:val="Normln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Zhlav">
    <w:name w:val="header"/>
    <w:basedOn w:val="Normln"/>
    <w:link w:val="ZhlavChar"/>
    <w:uiPriority w:val="99"/>
    <w:semiHidden/>
    <w:rsid w:val="001570B2"/>
    <w:pPr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12A85"/>
    <w:rPr>
      <w:rFonts w:ascii="Bodoni MT" w:hAnsi="Bodoni MT"/>
      <w:sz w:val="22"/>
      <w:szCs w:val="21"/>
    </w:rPr>
  </w:style>
  <w:style w:type="paragraph" w:styleId="Zpat">
    <w:name w:val="footer"/>
    <w:basedOn w:val="Normln"/>
    <w:link w:val="ZpatChar"/>
    <w:uiPriority w:val="99"/>
    <w:semiHidden/>
    <w:rsid w:val="00E43EFE"/>
    <w:pPr>
      <w:spacing w:after="0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Nadpis1Char">
    <w:name w:val="Nadpis 1 Char"/>
    <w:basedOn w:val="Standardnpsmoodstavce"/>
    <w:link w:val="Nadpis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CF207A"/>
    <w:rPr>
      <w:i/>
      <w:iCs/>
      <w:color w:val="520010" w:themeColor="accent1" w:themeShade="80"/>
    </w:rPr>
  </w:style>
  <w:style w:type="character" w:styleId="Odkazintenzivn">
    <w:name w:val="Intense Reference"/>
    <w:basedOn w:val="Standardnpsmoodstavce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F207A"/>
    <w:pPr>
      <w:outlineLvl w:val="9"/>
    </w:pPr>
  </w:style>
  <w:style w:type="paragraph" w:styleId="Textvbloku">
    <w:name w:val="Block Text"/>
    <w:basedOn w:val="Normln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textovodkaz">
    <w:name w:val="Hyperlink"/>
    <w:basedOn w:val="Standardnpsmoodstavce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Mkatabulky">
    <w:name w:val="Table Grid"/>
    <w:basedOn w:val="Normlntabulka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tabulkasmkou1zvraznn1">
    <w:name w:val="Grid Table 1 Light Accent 1"/>
    <w:basedOn w:val="Normlntabulka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4zvraznn2">
    <w:name w:val="Grid Table 4 Accent 2"/>
    <w:basedOn w:val="Normlntabulka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Bezmezer">
    <w:name w:val="No Spacing"/>
    <w:uiPriority w:val="98"/>
    <w:semiHidden/>
    <w:qFormat/>
    <w:rsid w:val="00A95506"/>
    <w:pPr>
      <w:spacing w:after="0"/>
    </w:pPr>
  </w:style>
  <w:style w:type="character" w:customStyle="1" w:styleId="Nadpis8Char">
    <w:name w:val="Nadpis 8 Char"/>
    <w:basedOn w:val="Standardnpsmoodstavce"/>
    <w:link w:val="Nadpis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AB123B"/>
    <w:rPr>
      <w:sz w:val="22"/>
      <w:szCs w:val="16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AB123B"/>
    <w:rPr>
      <w:sz w:val="22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AB123B"/>
    <w:rPr>
      <w:sz w:val="22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B123B"/>
    <w:rPr>
      <w:sz w:val="22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B123B"/>
    <w:rPr>
      <w:sz w:val="22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B123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B123B"/>
    <w:rPr>
      <w:b/>
      <w:bCs/>
      <w:sz w:val="22"/>
      <w:szCs w:val="20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AB123B"/>
    <w:rPr>
      <w:sz w:val="22"/>
      <w:szCs w:val="20"/>
    </w:rPr>
  </w:style>
  <w:style w:type="paragraph" w:styleId="Zptenadresanaoblku">
    <w:name w:val="envelope return"/>
    <w:basedOn w:val="Normln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B123B"/>
    <w:rPr>
      <w:sz w:val="22"/>
      <w:szCs w:val="20"/>
    </w:rPr>
  </w:style>
  <w:style w:type="character" w:styleId="KdHTML">
    <w:name w:val="HTML Code"/>
    <w:basedOn w:val="Standardnpsmoodstavc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KlvesniceHTML">
    <w:name w:val="HTML Keyboard"/>
    <w:basedOn w:val="Standardnpsmoodstavce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AB123B"/>
    <w:rPr>
      <w:rFonts w:ascii="Consolas" w:hAnsi="Consolas"/>
      <w:sz w:val="22"/>
      <w:szCs w:val="20"/>
    </w:rPr>
  </w:style>
  <w:style w:type="character" w:styleId="PsacstrojHTML">
    <w:name w:val="HTML Typewriter"/>
    <w:basedOn w:val="Standardnpsmoodstavce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Textmakra">
    <w:name w:val="macro"/>
    <w:link w:val="Textmakra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AB123B"/>
    <w:rPr>
      <w:rFonts w:ascii="Consolas" w:hAnsi="Consolas"/>
      <w:sz w:val="22"/>
      <w:szCs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vod">
    <w:name w:val="Úvod"/>
    <w:basedOn w:val="Normln"/>
    <w:qFormat/>
    <w:rsid w:val="006269ED"/>
    <w:pPr>
      <w:ind w:left="0"/>
      <w:jc w:val="center"/>
    </w:pPr>
    <w:rPr>
      <w:caps/>
      <w:color w:val="FFFFFF" w:themeColor="background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aela\AppData\Roaming\Microsoft\Templates\Elegantn&#237;%20jarn&#237;%20let&#225;k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095AC4E-187F-4FC8-80E0-DE4CA35F2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Elegantní jarní leták</Template>
  <TotalTime>0</TotalTime>
  <Pages>1</Pages>
  <Words>14</Words>
  <Characters>89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2023-02-14T09:40:00Z</dcterms:created>
  <dcterms:modified xsi:type="dcterms:W3CDTF">2023-02-24T16:48:00Z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